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90A" w:rsidRDefault="0080690A" w:rsidP="005A5EB4">
      <w:r w:rsidRPr="00BE50E3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7" o:spid="_x0000_i1025" type="#_x0000_t75" style="width:420.75pt;height:594.75pt;visibility:visible">
            <v:imagedata r:id="rId4" o:title=""/>
          </v:shape>
        </w:pict>
      </w:r>
    </w:p>
    <w:p w:rsidR="0080690A" w:rsidRDefault="0080690A" w:rsidP="005A5EB4"/>
    <w:p w:rsidR="0080690A" w:rsidRDefault="0080690A" w:rsidP="005A5EB4"/>
    <w:p w:rsidR="0080690A" w:rsidRDefault="0080690A" w:rsidP="005A5EB4">
      <w:r w:rsidRPr="00BE50E3">
        <w:rPr>
          <w:noProof/>
        </w:rPr>
        <w:pict>
          <v:shape id="Picture 8" o:spid="_x0000_i1026" type="#_x0000_t75" style="width:420.75pt;height:594.75pt;visibility:visible">
            <v:imagedata r:id="rId5" o:title=""/>
          </v:shape>
        </w:pict>
      </w:r>
    </w:p>
    <w:p w:rsidR="0080690A" w:rsidRDefault="0080690A" w:rsidP="005A5EB4"/>
    <w:p w:rsidR="0080690A" w:rsidRDefault="0080690A" w:rsidP="005A5EB4"/>
    <w:p w:rsidR="0080690A" w:rsidRDefault="0080690A" w:rsidP="005A5EB4">
      <w:r w:rsidRPr="00BE50E3">
        <w:rPr>
          <w:noProof/>
        </w:rPr>
        <w:pict>
          <v:shape id="Picture 9" o:spid="_x0000_i1027" type="#_x0000_t75" style="width:420.75pt;height:594.75pt;visibility:visible">
            <v:imagedata r:id="rId6" o:title=""/>
          </v:shape>
        </w:pict>
      </w:r>
    </w:p>
    <w:p w:rsidR="0080690A" w:rsidRDefault="0080690A" w:rsidP="005A5EB4"/>
    <w:p w:rsidR="0080690A" w:rsidRDefault="0080690A" w:rsidP="005A5EB4"/>
    <w:p w:rsidR="0080690A" w:rsidRDefault="0080690A" w:rsidP="005A5EB4">
      <w:r w:rsidRPr="00BE50E3">
        <w:rPr>
          <w:noProof/>
        </w:rPr>
        <w:pict>
          <v:shape id="Picture 10" o:spid="_x0000_i1028" type="#_x0000_t75" style="width:420.75pt;height:594.75pt;visibility:visible">
            <v:imagedata r:id="rId7" o:title=""/>
          </v:shape>
        </w:pict>
      </w:r>
    </w:p>
    <w:p w:rsidR="0080690A" w:rsidRDefault="0080690A" w:rsidP="005A5EB4"/>
    <w:p w:rsidR="0080690A" w:rsidRDefault="0080690A" w:rsidP="005A5EB4"/>
    <w:p w:rsidR="0080690A" w:rsidRDefault="0080690A" w:rsidP="005A5EB4">
      <w:r w:rsidRPr="00BE50E3">
        <w:rPr>
          <w:noProof/>
        </w:rPr>
        <w:pict>
          <v:shape id="Picture 11" o:spid="_x0000_i1029" type="#_x0000_t75" style="width:420.75pt;height:594.75pt;visibility:visible">
            <v:imagedata r:id="rId8" o:title=""/>
          </v:shape>
        </w:pict>
      </w:r>
    </w:p>
    <w:p w:rsidR="0080690A" w:rsidRDefault="0080690A" w:rsidP="005A5EB4"/>
    <w:p w:rsidR="0080690A" w:rsidRDefault="0080690A" w:rsidP="005A5EB4"/>
    <w:p w:rsidR="0080690A" w:rsidRPr="005A5EB4" w:rsidRDefault="0080690A" w:rsidP="005A5EB4">
      <w:r w:rsidRPr="00BE50E3">
        <w:rPr>
          <w:noProof/>
        </w:rPr>
        <w:pict>
          <v:shape id="Picture 12" o:spid="_x0000_i1030" type="#_x0000_t75" style="width:420.75pt;height:594.75pt;visibility:visible">
            <v:imagedata r:id="rId9" o:title=""/>
          </v:shape>
        </w:pict>
      </w:r>
    </w:p>
    <w:sectPr w:rsidR="0080690A" w:rsidRPr="005A5EB4" w:rsidSect="00C948C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5EB4"/>
    <w:rsid w:val="005A5EB4"/>
    <w:rsid w:val="00637EA9"/>
    <w:rsid w:val="0080690A"/>
    <w:rsid w:val="008161F5"/>
    <w:rsid w:val="00981A5D"/>
    <w:rsid w:val="00BA3487"/>
    <w:rsid w:val="00BE50E3"/>
    <w:rsid w:val="00C948CA"/>
    <w:rsid w:val="00F14D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8CA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5A5E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A5EB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6</Pages>
  <Words>3</Words>
  <Characters>19</Characters>
  <Application>Microsoft Office Outlook</Application>
  <DocSecurity>0</DocSecurity>
  <Lines>0</Lines>
  <Paragraphs>0</Paragraphs>
  <ScaleCrop>false</ScaleCrop>
  <Company>Saigan Connection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anaswara</dc:creator>
  <cp:keywords/>
  <dc:description/>
  <cp:lastModifiedBy>Sumathi</cp:lastModifiedBy>
  <cp:revision>2</cp:revision>
  <dcterms:created xsi:type="dcterms:W3CDTF">2012-10-24T12:45:00Z</dcterms:created>
  <dcterms:modified xsi:type="dcterms:W3CDTF">2012-10-24T12:45:00Z</dcterms:modified>
</cp:coreProperties>
</file>